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49B" w:rsidRDefault="00314288" w:rsidP="00257084">
      <w:pPr>
        <w:pStyle w:val="Heading3"/>
        <w:spacing w:after="600"/>
      </w:pPr>
      <w:r>
        <w:rPr>
          <w:lang w:eastAsia="zh-HK"/>
        </w:rPr>
        <w:t xml:space="preserve"> </w:t>
      </w:r>
      <w:sdt>
        <w:sdtPr>
          <w:rPr>
            <w:rFonts w:hint="eastAsia"/>
            <w:lang w:eastAsia="zh-HK"/>
          </w:rPr>
          <w:alias w:val="Company Name"/>
          <w:tag w:val=""/>
          <w:id w:val="-1780489925"/>
          <w:placeholder>
            <w:docPart w:val="0E7873E185A241D384669969034ED55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>
            <w:rPr>
              <w:lang w:val="en-HK" w:eastAsia="zh-HK"/>
            </w:rPr>
            <w:t>w</w:t>
          </w:r>
          <w:r w:rsidR="00450978">
            <w:rPr>
              <w:lang w:val="en-HK" w:eastAsia="zh-HK"/>
            </w:rPr>
            <w:t>eb-on (</w:t>
          </w:r>
          <w:proofErr w:type="spellStart"/>
          <w:r w:rsidR="00450978">
            <w:rPr>
              <w:lang w:val="en-HK" w:eastAsia="zh-HK"/>
            </w:rPr>
            <w:t>asia</w:t>
          </w:r>
          <w:proofErr w:type="spellEnd"/>
          <w:r w:rsidR="00450978">
            <w:rPr>
              <w:lang w:val="en-HK" w:eastAsia="zh-HK"/>
            </w:rPr>
            <w:t>) ltd.</w:t>
          </w:r>
        </w:sdtContent>
      </w:sdt>
    </w:p>
    <w:p w:rsidR="00DC749B" w:rsidRDefault="002A4037" w:rsidP="00257084">
      <w:pPr>
        <w:pStyle w:val="Logo"/>
        <w:spacing w:before="480" w:after="480"/>
      </w:pPr>
      <w:r>
        <w:rPr>
          <w:lang w:val="en-HK" w:eastAsia="zh-TW"/>
        </w:rPr>
        <w:drawing>
          <wp:inline distT="0" distB="0" distL="0" distR="0" wp14:anchorId="76B7BAEF" wp14:editId="57694312">
            <wp:extent cx="3029585" cy="886460"/>
            <wp:effectExtent l="0" t="0" r="0" b="889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DC749B" w:rsidRDefault="00DC749B" w:rsidP="00257084">
      <w:pPr>
        <w:pStyle w:val="Title"/>
      </w:pPr>
      <w:bookmarkStart w:id="0" w:name="_GoBack"/>
      <w:bookmarkEnd w:id="0"/>
    </w:p>
    <w:p w:rsidR="00DC749B" w:rsidRDefault="00AD17EE" w:rsidP="00257084">
      <w:pPr>
        <w:pStyle w:val="Subtitle"/>
      </w:pPr>
      <w:r>
        <w:t xml:space="preserve">Version </w:t>
      </w:r>
      <w:r w:rsidR="006A3950">
        <w:t>1.0</w:t>
      </w:r>
    </w:p>
    <w:sdt>
      <w:sdtPr>
        <w:alias w:val="Date"/>
        <w:tag w:val=""/>
        <w:id w:val="-1227291899"/>
        <w:placeholder>
          <w:docPart w:val="95E3526B97A24D0C8F3474A094F1C971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7-03-27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DC749B" w:rsidRDefault="004077BB" w:rsidP="00257084">
          <w:pPr>
            <w:pStyle w:val="Subtitle"/>
          </w:pPr>
          <w:r>
            <w:t>March 27, 2017</w:t>
          </w:r>
        </w:p>
      </w:sdtContent>
    </w:sdt>
    <w:p w:rsidR="00DC749B" w:rsidRDefault="00614670" w:rsidP="00257084">
      <w:pPr>
        <w:pStyle w:val="Heading3"/>
      </w:pPr>
      <w:r>
        <w:t>[</w:t>
      </w:r>
      <w:r w:rsidR="00182285">
        <w:rPr>
          <w:lang w:eastAsia="zh-TW"/>
        </w:rPr>
        <w:t>Problem</w:t>
      </w:r>
      <w:r w:rsidR="009C0C8C">
        <w:rPr>
          <w:rFonts w:hint="eastAsia"/>
          <w:color w:val="595959" w:themeColor="text1" w:themeTint="A6"/>
          <w:sz w:val="44"/>
          <w:szCs w:val="44"/>
        </w:rPr>
        <w:t xml:space="preserve"> Checking</w:t>
      </w:r>
      <w:r>
        <w:t>]</w:t>
      </w:r>
    </w:p>
    <w:p w:rsidR="00DC749B" w:rsidRDefault="00DC749B" w:rsidP="00594CF0">
      <w:pPr>
        <w:jc w:val="center"/>
        <w:sectPr w:rsidR="00DC749B">
          <w:pgSz w:w="12240" w:h="15840" w:code="1"/>
          <w:pgMar w:top="1440" w:right="1440" w:bottom="1440" w:left="1440" w:header="720" w:footer="720" w:gutter="0"/>
          <w:cols w:space="720"/>
          <w:vAlign w:val="center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4574"/>
      </w:tblGrid>
      <w:tr w:rsidR="00257084" w:rsidTr="00AB2EE7">
        <w:tc>
          <w:tcPr>
            <w:tcW w:w="9350" w:type="dxa"/>
            <w:gridSpan w:val="2"/>
          </w:tcPr>
          <w:p w:rsidR="00257084" w:rsidRPr="00182285" w:rsidRDefault="008C17EF" w:rsidP="00182285">
            <w:pPr>
              <w:rPr>
                <w:rFonts w:asciiTheme="minorEastAsia" w:hAnsiTheme="minorEastAsia"/>
                <w:b/>
                <w:noProof/>
                <w:color w:val="595959" w:themeColor="text1" w:themeTint="A6"/>
                <w:sz w:val="36"/>
                <w:szCs w:val="36"/>
                <w:lang w:val="en-HK" w:eastAsia="zh-TW"/>
              </w:rPr>
            </w:pPr>
            <w:r>
              <w:rPr>
                <w:rFonts w:asciiTheme="minorEastAsia" w:hAnsiTheme="minorEastAsia" w:hint="eastAsia"/>
                <w:b/>
                <w:noProof/>
                <w:color w:val="595959" w:themeColor="text1" w:themeTint="A6"/>
                <w:sz w:val="36"/>
                <w:szCs w:val="36"/>
                <w:lang w:val="en-HK" w:eastAsia="zh-TW"/>
              </w:rPr>
              <w:lastRenderedPageBreak/>
              <w:t xml:space="preserve">              問題                                            解決方法</w:t>
            </w:r>
          </w:p>
        </w:tc>
      </w:tr>
      <w:tr w:rsidR="003015F9" w:rsidTr="009D7491">
        <w:tc>
          <w:tcPr>
            <w:tcW w:w="4776" w:type="dxa"/>
          </w:tcPr>
          <w:p w:rsidR="004077BB" w:rsidRDefault="00182285" w:rsidP="00257084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02240777" wp14:editId="2524F5DD">
                  <wp:extent cx="2523809" cy="2895238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809" cy="28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83" w:rsidRDefault="00096383" w:rsidP="00257084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  <w:t>1.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出現連線失敗</w:t>
            </w:r>
            <w:r w:rsidR="00153BD4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尸</w:t>
            </w:r>
          </w:p>
        </w:tc>
        <w:tc>
          <w:tcPr>
            <w:tcW w:w="4574" w:type="dxa"/>
          </w:tcPr>
          <w:p w:rsidR="008C17EF" w:rsidRPr="003E0CD0" w:rsidRDefault="00096383" w:rsidP="003E0CD0">
            <w:pPr>
              <w:rPr>
                <w:rFonts w:eastAsia="MS Gothic"/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02A778" wp14:editId="29AF1BB8">
                  <wp:extent cx="1333327" cy="2066925"/>
                  <wp:effectExtent l="0" t="508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36521" cy="207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CD0" w:rsidRDefault="003E0CD0" w:rsidP="003E0CD0">
            <w:pPr>
              <w:rPr>
                <w:noProof/>
                <w:lang w:eastAsia="zh-TW"/>
              </w:rPr>
            </w:pPr>
            <w:r w:rsidRPr="003E0CD0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1.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檢查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router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有沒有電源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,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有電源在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router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前面會有藍燈顯示</w:t>
            </w:r>
          </w:p>
          <w:p w:rsidR="00096383" w:rsidRDefault="008C17EF" w:rsidP="008C17EF">
            <w:pPr>
              <w:pStyle w:val="ListParagraph"/>
              <w:ind w:left="360"/>
              <w:rPr>
                <w:noProof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1075AE2B" wp14:editId="0DA75914">
                  <wp:extent cx="1291036" cy="1656535"/>
                  <wp:effectExtent l="0" t="0" r="444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314" cy="166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83" w:rsidRPr="008C17EF" w:rsidRDefault="003E0CD0" w:rsidP="003E0CD0">
            <w:pPr>
              <w:rPr>
                <w:noProof/>
                <w:lang w:eastAsia="zh-TW"/>
              </w:rPr>
            </w:pPr>
            <w:r w:rsidRPr="003E0CD0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2.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檢查牆身的上網線插頭有沒有鬆脫</w:t>
            </w:r>
          </w:p>
        </w:tc>
      </w:tr>
      <w:tr w:rsidR="003015F9" w:rsidTr="009D7491">
        <w:tc>
          <w:tcPr>
            <w:tcW w:w="4776" w:type="dxa"/>
          </w:tcPr>
          <w:p w:rsidR="004077BB" w:rsidRDefault="00096383" w:rsidP="007E1A1E">
            <w:pPr>
              <w:jc w:val="both"/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2F1D3361" wp14:editId="0CF8F445">
                  <wp:extent cx="2257143" cy="1847619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143" cy="1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83" w:rsidRPr="007E1A1E" w:rsidRDefault="00096383" w:rsidP="007E1A1E">
            <w:pPr>
              <w:jc w:val="both"/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叫號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no.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的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顯示屏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沒有畫面</w:t>
            </w:r>
          </w:p>
        </w:tc>
        <w:tc>
          <w:tcPr>
            <w:tcW w:w="4574" w:type="dxa"/>
          </w:tcPr>
          <w:p w:rsidR="00096383" w:rsidRDefault="00096383" w:rsidP="00096383">
            <w:pPr>
              <w:pStyle w:val="ListParagraph"/>
              <w:numPr>
                <w:ilvl w:val="0"/>
                <w:numId w:val="19"/>
              </w:num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 w:rsidRPr="00096383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檢查顯示屏右下角的電源燈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有沒有顯示為白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色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.</w:t>
            </w:r>
          </w:p>
          <w:p w:rsidR="00096383" w:rsidRPr="00096383" w:rsidRDefault="00096383" w:rsidP="00096383">
            <w:pPr>
              <w:pStyle w:val="ListParagraph"/>
              <w:numPr>
                <w:ilvl w:val="0"/>
                <w:numId w:val="19"/>
              </w:num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627D82FD" wp14:editId="6BCE3A9D">
                  <wp:extent cx="1389451" cy="999212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80" cy="100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檢查電視小盒子有沒有通電源及開啟.正常情況下為紅綠兩燈長期顯示.</w:t>
            </w:r>
          </w:p>
        </w:tc>
      </w:tr>
      <w:tr w:rsidR="003015F9" w:rsidTr="009D7491">
        <w:tc>
          <w:tcPr>
            <w:tcW w:w="4776" w:type="dxa"/>
          </w:tcPr>
          <w:p w:rsidR="004077BB" w:rsidRDefault="00096383" w:rsidP="00F05782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0015E4" wp14:editId="1039CB95">
                  <wp:extent cx="2152381" cy="1428571"/>
                  <wp:effectExtent l="0" t="0" r="635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381" cy="1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83" w:rsidRDefault="00096383" w:rsidP="00F05782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沒有廣告圖出現</w:t>
            </w:r>
          </w:p>
        </w:tc>
        <w:tc>
          <w:tcPr>
            <w:tcW w:w="4574" w:type="dxa"/>
          </w:tcPr>
          <w:p w:rsidR="00096383" w:rsidRDefault="00096383" w:rsidP="003E0CD0">
            <w:pPr>
              <w:pStyle w:val="ListParagraph"/>
              <w:ind w:left="360"/>
              <w:rPr>
                <w:noProof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3870944F" wp14:editId="51F65F8F">
                  <wp:extent cx="1389451" cy="999212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80" cy="100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CD0" w:rsidRPr="00096383" w:rsidRDefault="003E0CD0" w:rsidP="00096383">
            <w:pPr>
              <w:pStyle w:val="ListParagraph"/>
              <w:numPr>
                <w:ilvl w:val="0"/>
                <w:numId w:val="20"/>
              </w:numPr>
              <w:rPr>
                <w:noProof/>
                <w:lang w:eastAsia="zh-TW"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重新啟動電視盒子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,然後通知web-on</w:t>
            </w:r>
            <w: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發生此問題</w:t>
            </w:r>
          </w:p>
        </w:tc>
      </w:tr>
      <w:tr w:rsidR="003015F9" w:rsidTr="009D7491">
        <w:tc>
          <w:tcPr>
            <w:tcW w:w="4776" w:type="dxa"/>
          </w:tcPr>
          <w:p w:rsidR="004077BB" w:rsidRDefault="00096383" w:rsidP="00335570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6BCE1BE8" wp14:editId="04DB4A34">
                  <wp:extent cx="1657350" cy="192610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698" cy="193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83" w:rsidRDefault="00096383" w:rsidP="00335570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觸式屏沒有畫面顯示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.</w:t>
            </w:r>
          </w:p>
        </w:tc>
        <w:tc>
          <w:tcPr>
            <w:tcW w:w="4574" w:type="dxa"/>
          </w:tcPr>
          <w:p w:rsidR="004077BB" w:rsidRPr="00096383" w:rsidRDefault="00096383" w:rsidP="00096383">
            <w:pPr>
              <w:pStyle w:val="ListParagraph"/>
              <w:numPr>
                <w:ilvl w:val="0"/>
                <w:numId w:val="21"/>
              </w:num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 w:rsidRPr="00096383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檢查觸式屏膜</w:t>
            </w:r>
            <w:r w:rsidRPr="00096383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的電源線有沒有接搏好.</w:t>
            </w:r>
          </w:p>
          <w:p w:rsidR="00096383" w:rsidRDefault="00096383" w:rsidP="00096383">
            <w:pPr>
              <w:pStyle w:val="ListParagraph"/>
              <w:numPr>
                <w:ilvl w:val="0"/>
                <w:numId w:val="21"/>
              </w:num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檢查電腦主機電源有沒有開啟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.</w:t>
            </w:r>
          </w:p>
          <w:p w:rsidR="00096383" w:rsidRPr="00096383" w:rsidRDefault="00096383" w:rsidP="00096383">
            <w:pPr>
              <w:pStyle w:val="ListParagraph"/>
              <w:numPr>
                <w:ilvl w:val="0"/>
                <w:numId w:val="21"/>
              </w:num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檢查電腦主機背後的線有沒有鬆脫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.</w:t>
            </w:r>
          </w:p>
        </w:tc>
      </w:tr>
      <w:tr w:rsidR="003015F9" w:rsidTr="009D7491">
        <w:tc>
          <w:tcPr>
            <w:tcW w:w="4776" w:type="dxa"/>
          </w:tcPr>
          <w:p w:rsidR="00335570" w:rsidRDefault="00096383" w:rsidP="00335570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4D275CAF" wp14:editId="06B53C0C">
                  <wp:extent cx="2038350" cy="269416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5" cy="270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  <w:t xml:space="preserve"> </w:t>
            </w:r>
          </w:p>
          <w:p w:rsidR="00096383" w:rsidRDefault="00096383" w:rsidP="00335570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proofErr w:type="spellStart"/>
            <w: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  <w:t>K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abu</w:t>
            </w:r>
            <w:proofErr w:type="spellEnd"/>
            <w: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app</w:t>
            </w:r>
            <w: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iqueue</w:t>
            </w:r>
            <w:proofErr w:type="spellEnd"/>
            <w: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不能取飛/叫號沒有更新情況</w:t>
            </w:r>
          </w:p>
        </w:tc>
        <w:tc>
          <w:tcPr>
            <w:tcW w:w="4574" w:type="dxa"/>
          </w:tcPr>
          <w:p w:rsidR="00ED7212" w:rsidRDefault="00ED7212" w:rsidP="00594CF0">
            <w:pPr>
              <w:jc w:val="center"/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7A3F43A4" wp14:editId="6812F02C">
                  <wp:extent cx="1704975" cy="2187662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318" cy="220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7BB" w:rsidRDefault="009D7491" w:rsidP="00594CF0">
            <w:pPr>
              <w:jc w:val="center"/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1.</w:t>
            </w:r>
            <w:r w:rsidR="00ED7212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檢查</w:t>
            </w:r>
            <w:r w:rsidR="00ED7212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牆身上網線有沒有鬆脫</w:t>
            </w:r>
          </w:p>
          <w:p w:rsidR="009D7491" w:rsidRDefault="009D7491" w:rsidP="00594CF0">
            <w:pPr>
              <w:jc w:val="center"/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2.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如一齊正常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 xml:space="preserve"> 請通知web-on同事.</w:t>
            </w:r>
          </w:p>
        </w:tc>
      </w:tr>
      <w:tr w:rsidR="00335570" w:rsidTr="009D7491">
        <w:tc>
          <w:tcPr>
            <w:tcW w:w="4776" w:type="dxa"/>
          </w:tcPr>
          <w:p w:rsidR="007E1A1E" w:rsidRPr="00A57106" w:rsidRDefault="009D7491" w:rsidP="00A57106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94ADAC" wp14:editId="21FC180E">
                  <wp:extent cx="2438095" cy="1371429"/>
                  <wp:effectExtent l="0" t="0" r="63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95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491" w:rsidRPr="00A57106" w:rsidRDefault="009D7491" w:rsidP="00A57106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 w:rsidRPr="00A57106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Pad 機 無法連線</w:t>
            </w:r>
          </w:p>
        </w:tc>
        <w:tc>
          <w:tcPr>
            <w:tcW w:w="4574" w:type="dxa"/>
          </w:tcPr>
          <w:p w:rsidR="009D7491" w:rsidRPr="008C17EF" w:rsidRDefault="009D7491" w:rsidP="009D7491">
            <w:pPr>
              <w:pStyle w:val="ListParagraph"/>
              <w:ind w:left="360"/>
              <w:rPr>
                <w:rFonts w:asciiTheme="minorEastAsia" w:hAnsiTheme="minorEastAsia"/>
                <w:b/>
                <w:noProof/>
              </w:rPr>
            </w:pPr>
            <w:r w:rsidRPr="008C17EF">
              <w:rPr>
                <w:rFonts w:asciiTheme="minorEastAsia" w:hAnsiTheme="minorEastAsia"/>
                <w:b/>
                <w:noProof/>
              </w:rPr>
              <w:drawing>
                <wp:inline distT="0" distB="0" distL="0" distR="0" wp14:anchorId="20692F9C" wp14:editId="7E544304">
                  <wp:extent cx="1198152" cy="1857375"/>
                  <wp:effectExtent l="0" t="6033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03411" cy="186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7EF" w:rsidRPr="008C17EF" w:rsidRDefault="008C17EF" w:rsidP="008C17EF">
            <w:pPr>
              <w:pStyle w:val="ListParagraph"/>
              <w:numPr>
                <w:ilvl w:val="0"/>
                <w:numId w:val="24"/>
              </w:num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 w:rsidRPr="008C17EF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檢查</w:t>
            </w:r>
            <w:r w:rsidRPr="008C17EF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router</w:t>
            </w:r>
            <w:r w:rsidRPr="008C17EF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電源</w:t>
            </w:r>
            <w:r w:rsidRPr="008C17EF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,</w:t>
            </w:r>
            <w:r w:rsidRPr="008C17EF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正常情況下</w:t>
            </w:r>
            <w:r w:rsidRPr="008C17EF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會有藍色燈顯示</w:t>
            </w:r>
          </w:p>
          <w:p w:rsidR="008C17EF" w:rsidRPr="009D7491" w:rsidRDefault="008C17EF" w:rsidP="008C17EF">
            <w:pPr>
              <w:rPr>
                <w:rFonts w:eastAsia="MS Gothic"/>
                <w:noProof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2.檢查電腦主機電源開啟</w:t>
            </w:r>
          </w:p>
        </w:tc>
      </w:tr>
      <w:tr w:rsidR="003015F9" w:rsidRPr="008C17EF" w:rsidTr="009D7491">
        <w:tc>
          <w:tcPr>
            <w:tcW w:w="4776" w:type="dxa"/>
          </w:tcPr>
          <w:p w:rsidR="008C17EF" w:rsidRDefault="008C17EF" w:rsidP="00335570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39787AC9" wp14:editId="0C06C81E">
                  <wp:extent cx="2095238" cy="1790476"/>
                  <wp:effectExtent l="0" t="0" r="63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38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7EF" w:rsidRDefault="008C17EF" w:rsidP="00335570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 xml:space="preserve">Printer 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出唔到飛</w:t>
            </w:r>
          </w:p>
          <w:p w:rsidR="008C17EF" w:rsidRDefault="008C17EF" w:rsidP="00335570">
            <w:pPr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7B93833D" wp14:editId="61715EB7">
                  <wp:extent cx="1761905" cy="1771429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05" cy="17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4077BB" w:rsidRDefault="008C17EF" w:rsidP="00594CF0">
            <w:pPr>
              <w:jc w:val="center"/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5EAA769E" wp14:editId="1334C38A">
                  <wp:extent cx="1923810" cy="2171429"/>
                  <wp:effectExtent l="0" t="0" r="63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810" cy="2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7EF" w:rsidRPr="008C17EF" w:rsidRDefault="008C17EF" w:rsidP="008C17EF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 w:rsidRPr="008C17EF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注意左下角的開</w:t>
            </w:r>
            <w:r w:rsidRPr="008C17EF"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關制有沒有按下去</w:t>
            </w:r>
          </w:p>
          <w:p w:rsidR="008C17EF" w:rsidRDefault="008C17EF" w:rsidP="008C17EF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檢查機背後</w:t>
            </w: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HK"/>
              </w:rPr>
              <w:t>的線材有大有鬆脫</w:t>
            </w:r>
          </w:p>
          <w:p w:rsidR="008C17EF" w:rsidRPr="008C17EF" w:rsidRDefault="008C17EF" w:rsidP="008C17EF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Theme="minorEastAsia" w:hAnsiTheme="minorEastAsia"/>
                <w:b/>
                <w:color w:val="595959" w:themeColor="text1" w:themeTint="A6"/>
                <w:sz w:val="36"/>
                <w:szCs w:val="36"/>
                <w:lang w:eastAsia="zh-TW"/>
              </w:rPr>
            </w:pPr>
            <w:r>
              <w:rPr>
                <w:rFonts w:asciiTheme="minorEastAsia" w:hAnsiTheme="minorEastAsia" w:hint="eastAsia"/>
                <w:b/>
                <w:color w:val="595959" w:themeColor="text1" w:themeTint="A6"/>
                <w:sz w:val="36"/>
                <w:szCs w:val="36"/>
                <w:lang w:eastAsia="zh-TW"/>
              </w:rPr>
              <w:t>將Printer關機一次再重新開啟.</w:t>
            </w:r>
          </w:p>
        </w:tc>
      </w:tr>
    </w:tbl>
    <w:p w:rsidR="00903760" w:rsidRDefault="00903760" w:rsidP="00DB617E">
      <w:pPr>
        <w:spacing w:after="0" w:line="240" w:lineRule="auto"/>
        <w:rPr>
          <w:rFonts w:asciiTheme="minorEastAsia" w:hAnsiTheme="minorEastAsia"/>
          <w:b/>
          <w:color w:val="595959" w:themeColor="text1" w:themeTint="A6"/>
          <w:sz w:val="36"/>
          <w:szCs w:val="36"/>
          <w:lang w:eastAsia="zh-HK"/>
        </w:rPr>
      </w:pPr>
    </w:p>
    <w:p w:rsidR="00903760" w:rsidRPr="00903760" w:rsidRDefault="00903760" w:rsidP="009037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--</w:t>
      </w:r>
      <w:r>
        <w:rPr>
          <w:rFonts w:asciiTheme="minorEastAsia" w:hAnsiTheme="minorEastAsia" w:cs="Arial" w:hint="eastAsia"/>
          <w:sz w:val="24"/>
          <w:szCs w:val="24"/>
          <w:lang w:eastAsia="zh-TW"/>
        </w:rPr>
        <w:t>En</w:t>
      </w:r>
      <w:r>
        <w:rPr>
          <w:rFonts w:asciiTheme="minorEastAsia" w:hAnsiTheme="minorEastAsia" w:cs="Arial"/>
          <w:sz w:val="24"/>
          <w:szCs w:val="24"/>
          <w:lang w:eastAsia="zh-TW"/>
        </w:rPr>
        <w:t>d</w:t>
      </w:r>
      <w:r>
        <w:rPr>
          <w:rFonts w:ascii="Arial" w:eastAsia="Times New Roman" w:hAnsi="Arial" w:cs="Arial"/>
          <w:sz w:val="24"/>
          <w:szCs w:val="24"/>
        </w:rPr>
        <w:t>--</w:t>
      </w:r>
    </w:p>
    <w:sectPr w:rsidR="00903760" w:rsidRPr="00903760">
      <w:footerReference w:type="default" r:id="rId23"/>
      <w:footerReference w:type="first" r:id="rId24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879" w:rsidRDefault="00032879">
      <w:pPr>
        <w:spacing w:after="0" w:line="240" w:lineRule="auto"/>
      </w:pPr>
      <w:r>
        <w:separator/>
      </w:r>
    </w:p>
  </w:endnote>
  <w:endnote w:type="continuationSeparator" w:id="0">
    <w:p w:rsidR="00032879" w:rsidRDefault="00032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text"/>
    </w:tblPr>
    <w:tblGrid>
      <w:gridCol w:w="3744"/>
      <w:gridCol w:w="1872"/>
      <w:gridCol w:w="3744"/>
    </w:tblGrid>
    <w:tr w:rsidR="00AB2EE7">
      <w:tc>
        <w:tcPr>
          <w:tcW w:w="2000" w:type="pct"/>
          <w:vAlign w:val="bottom"/>
        </w:tcPr>
        <w:p w:rsidR="00AB2EE7" w:rsidRDefault="00B669FC">
          <w:pPr>
            <w:pStyle w:val="Footer"/>
          </w:pPr>
          <w:sdt>
            <w:sdtPr>
              <w:alias w:val="Company Name"/>
              <w:tag w:val=""/>
              <w:id w:val="-728771662"/>
              <w:placeholder>
                <w:docPart w:val="0E7873E185A241D384669969034ED557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314288">
                <w:t>web-on (</w:t>
              </w:r>
              <w:proofErr w:type="spellStart"/>
              <w:r w:rsidR="00314288">
                <w:t>asia</w:t>
              </w:r>
              <w:proofErr w:type="spellEnd"/>
              <w:r w:rsidR="00314288">
                <w:t>) ltd.</w:t>
              </w:r>
            </w:sdtContent>
          </w:sdt>
        </w:p>
      </w:tc>
      <w:tc>
        <w:tcPr>
          <w:tcW w:w="1000" w:type="pct"/>
          <w:vAlign w:val="bottom"/>
        </w:tcPr>
        <w:p w:rsidR="00AB2EE7" w:rsidRDefault="00AB2EE7">
          <w:pPr>
            <w:pStyle w:val="Footer"/>
            <w:jc w:val="center"/>
          </w:pPr>
          <w:r>
            <w:t xml:space="preserve">Page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669FC">
            <w:rPr>
              <w:noProof/>
            </w:rPr>
            <w:t>3</w:t>
          </w:r>
          <w:r>
            <w:fldChar w:fldCharType="end"/>
          </w:r>
        </w:p>
      </w:tc>
      <w:tc>
        <w:tcPr>
          <w:tcW w:w="2000" w:type="pct"/>
          <w:vAlign w:val="bottom"/>
        </w:tcPr>
        <w:p w:rsidR="00AB2EE7" w:rsidRDefault="00B669FC">
          <w:pPr>
            <w:pStyle w:val="Footer"/>
            <w:jc w:val="right"/>
          </w:pPr>
          <w:sdt>
            <w:sdtPr>
              <w:id w:val="1338034600"/>
              <w:placeholder>
                <w:docPart w:val="04D99FE6D1784C559E0C28DF69FEBDEB"/>
              </w:placeholder>
              <w:temporary/>
              <w:showingPlcHdr/>
              <w15:appearance w15:val="hidden"/>
            </w:sdtPr>
            <w:sdtEndPr/>
            <w:sdtContent>
              <w:r w:rsidR="00AB2EE7">
                <w:t>CONFIDENTIAL</w:t>
              </w:r>
            </w:sdtContent>
          </w:sdt>
        </w:p>
      </w:tc>
    </w:tr>
  </w:tbl>
  <w:p w:rsidR="00AB2EE7" w:rsidRDefault="00AB2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3760" w:rsidRDefault="00903760" w:rsidP="00903760">
    <w:pPr>
      <w:pStyle w:val="Footer"/>
      <w:jc w:val="center"/>
      <w:rPr>
        <w:noProof/>
      </w:rPr>
    </w:pPr>
  </w:p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text"/>
    </w:tblPr>
    <w:tblGrid>
      <w:gridCol w:w="3744"/>
      <w:gridCol w:w="1872"/>
      <w:gridCol w:w="3744"/>
    </w:tblGrid>
    <w:tr w:rsidR="00903760" w:rsidTr="00F13CD5">
      <w:tc>
        <w:tcPr>
          <w:tcW w:w="2000" w:type="pct"/>
          <w:vAlign w:val="bottom"/>
        </w:tcPr>
        <w:p w:rsidR="00903760" w:rsidRDefault="00B669FC" w:rsidP="00903760">
          <w:pPr>
            <w:pStyle w:val="Footer"/>
          </w:pPr>
          <w:sdt>
            <w:sdtPr>
              <w:alias w:val="Company Name"/>
              <w:tag w:val=""/>
              <w:id w:val="34626099"/>
              <w:placeholder>
                <w:docPart w:val="BDDFD97069044340B9BDDCAD2E6811BD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903760">
                <w:t>web-on (</w:t>
              </w:r>
              <w:proofErr w:type="spellStart"/>
              <w:r w:rsidR="00903760">
                <w:t>asia</w:t>
              </w:r>
              <w:proofErr w:type="spellEnd"/>
              <w:r w:rsidR="00903760">
                <w:t>) ltd.</w:t>
              </w:r>
            </w:sdtContent>
          </w:sdt>
        </w:p>
      </w:tc>
      <w:tc>
        <w:tcPr>
          <w:tcW w:w="1000" w:type="pct"/>
          <w:vAlign w:val="bottom"/>
        </w:tcPr>
        <w:p w:rsidR="00903760" w:rsidRDefault="00903760" w:rsidP="00903760">
          <w:pPr>
            <w:pStyle w:val="Footer"/>
            <w:jc w:val="center"/>
          </w:pPr>
          <w:r>
            <w:t xml:space="preserve">Page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669FC">
            <w:rPr>
              <w:noProof/>
            </w:rPr>
            <w:t>1</w:t>
          </w:r>
          <w:r>
            <w:fldChar w:fldCharType="end"/>
          </w:r>
        </w:p>
      </w:tc>
      <w:tc>
        <w:tcPr>
          <w:tcW w:w="2000" w:type="pct"/>
          <w:vAlign w:val="bottom"/>
        </w:tcPr>
        <w:p w:rsidR="00903760" w:rsidRDefault="00B669FC" w:rsidP="00903760">
          <w:pPr>
            <w:pStyle w:val="Footer"/>
            <w:jc w:val="right"/>
          </w:pPr>
          <w:sdt>
            <w:sdtPr>
              <w:id w:val="-1197458632"/>
              <w:placeholder>
                <w:docPart w:val="5C08DE7EC01A41F8BD5D5DD778ADDC71"/>
              </w:placeholder>
              <w:temporary/>
              <w:showingPlcHdr/>
              <w15:appearance w15:val="hidden"/>
            </w:sdtPr>
            <w:sdtEndPr/>
            <w:sdtContent>
              <w:r w:rsidR="00903760">
                <w:t>CONFIDENTIAL</w:t>
              </w:r>
            </w:sdtContent>
          </w:sdt>
        </w:p>
      </w:tc>
    </w:tr>
  </w:tbl>
  <w:p w:rsidR="00AB2EE7" w:rsidRDefault="00AB2EE7" w:rsidP="0090376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879" w:rsidRDefault="00032879">
      <w:pPr>
        <w:spacing w:after="0" w:line="240" w:lineRule="auto"/>
      </w:pPr>
      <w:r>
        <w:separator/>
      </w:r>
    </w:p>
  </w:footnote>
  <w:footnote w:type="continuationSeparator" w:id="0">
    <w:p w:rsidR="00032879" w:rsidRDefault="000328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B5879"/>
    <w:multiLevelType w:val="hybridMultilevel"/>
    <w:tmpl w:val="E834D6F8"/>
    <w:lvl w:ilvl="0" w:tplc="3982A02A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  <w:b/>
        <w:color w:val="595959" w:themeColor="text1" w:themeTint="A6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AB4FCB"/>
    <w:multiLevelType w:val="hybridMultilevel"/>
    <w:tmpl w:val="AECC48A0"/>
    <w:lvl w:ilvl="0" w:tplc="D4C65A6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77BDE"/>
    <w:multiLevelType w:val="multilevel"/>
    <w:tmpl w:val="4C7CA9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eastAsia"/>
      </w:rPr>
    </w:lvl>
  </w:abstractNum>
  <w:abstractNum w:abstractNumId="3" w15:restartNumberingAfterBreak="0">
    <w:nsid w:val="144422C1"/>
    <w:multiLevelType w:val="hybridMultilevel"/>
    <w:tmpl w:val="9446C8D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F69B3"/>
    <w:multiLevelType w:val="hybridMultilevel"/>
    <w:tmpl w:val="131C929C"/>
    <w:lvl w:ilvl="0" w:tplc="71D8E5E4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789" w:hanging="360"/>
      </w:pPr>
    </w:lvl>
    <w:lvl w:ilvl="2" w:tplc="3C09001B" w:tentative="1">
      <w:start w:val="1"/>
      <w:numFmt w:val="lowerRoman"/>
      <w:lvlText w:val="%3."/>
      <w:lvlJc w:val="right"/>
      <w:pPr>
        <w:ind w:left="2509" w:hanging="180"/>
      </w:pPr>
    </w:lvl>
    <w:lvl w:ilvl="3" w:tplc="3C09000F" w:tentative="1">
      <w:start w:val="1"/>
      <w:numFmt w:val="decimal"/>
      <w:lvlText w:val="%4."/>
      <w:lvlJc w:val="left"/>
      <w:pPr>
        <w:ind w:left="3229" w:hanging="360"/>
      </w:pPr>
    </w:lvl>
    <w:lvl w:ilvl="4" w:tplc="3C090019" w:tentative="1">
      <w:start w:val="1"/>
      <w:numFmt w:val="lowerLetter"/>
      <w:lvlText w:val="%5."/>
      <w:lvlJc w:val="left"/>
      <w:pPr>
        <w:ind w:left="3949" w:hanging="360"/>
      </w:pPr>
    </w:lvl>
    <w:lvl w:ilvl="5" w:tplc="3C09001B" w:tentative="1">
      <w:start w:val="1"/>
      <w:numFmt w:val="lowerRoman"/>
      <w:lvlText w:val="%6."/>
      <w:lvlJc w:val="right"/>
      <w:pPr>
        <w:ind w:left="4669" w:hanging="180"/>
      </w:pPr>
    </w:lvl>
    <w:lvl w:ilvl="6" w:tplc="3C09000F" w:tentative="1">
      <w:start w:val="1"/>
      <w:numFmt w:val="decimal"/>
      <w:lvlText w:val="%7."/>
      <w:lvlJc w:val="left"/>
      <w:pPr>
        <w:ind w:left="5389" w:hanging="360"/>
      </w:pPr>
    </w:lvl>
    <w:lvl w:ilvl="7" w:tplc="3C090019" w:tentative="1">
      <w:start w:val="1"/>
      <w:numFmt w:val="lowerLetter"/>
      <w:lvlText w:val="%8."/>
      <w:lvlJc w:val="left"/>
      <w:pPr>
        <w:ind w:left="6109" w:hanging="360"/>
      </w:pPr>
    </w:lvl>
    <w:lvl w:ilvl="8" w:tplc="3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5A5519"/>
    <w:multiLevelType w:val="hybridMultilevel"/>
    <w:tmpl w:val="ECF8A912"/>
    <w:lvl w:ilvl="0" w:tplc="57CA4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DF1941"/>
    <w:multiLevelType w:val="hybridMultilevel"/>
    <w:tmpl w:val="CF904D2E"/>
    <w:lvl w:ilvl="0" w:tplc="F1D625F6">
      <w:start w:val="1"/>
      <w:numFmt w:val="bullet"/>
      <w:lvlText w:val="-"/>
      <w:lvlJc w:val="left"/>
      <w:pPr>
        <w:ind w:left="720" w:hanging="360"/>
      </w:pPr>
      <w:rPr>
        <w:rFonts w:ascii="新細明體" w:eastAsia="新細明體" w:hAnsi="新細明體" w:cstheme="minorBidi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E140F"/>
    <w:multiLevelType w:val="hybridMultilevel"/>
    <w:tmpl w:val="131C929C"/>
    <w:lvl w:ilvl="0" w:tplc="71D8E5E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27019"/>
    <w:multiLevelType w:val="hybridMultilevel"/>
    <w:tmpl w:val="9B628E20"/>
    <w:lvl w:ilvl="0" w:tplc="819CC32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61C07"/>
    <w:multiLevelType w:val="hybridMultilevel"/>
    <w:tmpl w:val="F376881E"/>
    <w:lvl w:ilvl="0" w:tplc="D854B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F23920"/>
    <w:multiLevelType w:val="hybridMultilevel"/>
    <w:tmpl w:val="C8723B54"/>
    <w:lvl w:ilvl="0" w:tplc="E2CEB1BA">
      <w:start w:val="2"/>
      <w:numFmt w:val="bullet"/>
      <w:lvlText w:val="-"/>
      <w:lvlJc w:val="left"/>
      <w:pPr>
        <w:ind w:left="720" w:hanging="360"/>
      </w:pPr>
      <w:rPr>
        <w:rFonts w:ascii="新細明體" w:eastAsia="新細明體" w:hAnsi="新細明體" w:cstheme="minorBidi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553A6A"/>
    <w:multiLevelType w:val="hybridMultilevel"/>
    <w:tmpl w:val="131C929C"/>
    <w:lvl w:ilvl="0" w:tplc="71D8E5E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D5050"/>
    <w:multiLevelType w:val="hybridMultilevel"/>
    <w:tmpl w:val="02F6E4E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458A2"/>
    <w:multiLevelType w:val="hybridMultilevel"/>
    <w:tmpl w:val="11266054"/>
    <w:lvl w:ilvl="0" w:tplc="0B007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4C13F02"/>
    <w:multiLevelType w:val="multilevel"/>
    <w:tmpl w:val="076AD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eastAsia"/>
      </w:rPr>
    </w:lvl>
  </w:abstractNum>
  <w:abstractNum w:abstractNumId="15" w15:restartNumberingAfterBreak="0">
    <w:nsid w:val="57A51B28"/>
    <w:multiLevelType w:val="hybridMultilevel"/>
    <w:tmpl w:val="FCB67BD8"/>
    <w:lvl w:ilvl="0" w:tplc="F5F453D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C0125F"/>
    <w:multiLevelType w:val="hybridMultilevel"/>
    <w:tmpl w:val="138C3380"/>
    <w:lvl w:ilvl="0" w:tplc="17382238">
      <w:start w:val="19"/>
      <w:numFmt w:val="bullet"/>
      <w:lvlText w:val="-"/>
      <w:lvlJc w:val="left"/>
      <w:pPr>
        <w:ind w:left="450" w:hanging="360"/>
      </w:pPr>
      <w:rPr>
        <w:rFonts w:ascii="Cambria" w:eastAsiaTheme="minorEastAsia" w:hAnsi="Cambria" w:cstheme="minorBidi" w:hint="default"/>
      </w:rPr>
    </w:lvl>
    <w:lvl w:ilvl="1" w:tplc="3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 w15:restartNumberingAfterBreak="0">
    <w:nsid w:val="6A3D6F92"/>
    <w:multiLevelType w:val="hybridMultilevel"/>
    <w:tmpl w:val="36ACE368"/>
    <w:lvl w:ilvl="0" w:tplc="94D06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BB9683F"/>
    <w:multiLevelType w:val="hybridMultilevel"/>
    <w:tmpl w:val="96526ACE"/>
    <w:lvl w:ilvl="0" w:tplc="F3EC4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BB2C51"/>
    <w:multiLevelType w:val="hybridMultilevel"/>
    <w:tmpl w:val="DB329244"/>
    <w:lvl w:ilvl="0" w:tplc="74A6A7C0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  <w:b/>
        <w:color w:val="595959" w:themeColor="text1" w:themeTint="A6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67C4225"/>
    <w:multiLevelType w:val="hybridMultilevel"/>
    <w:tmpl w:val="F4DAF9B6"/>
    <w:lvl w:ilvl="0" w:tplc="5E0C5B2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DA4C64"/>
    <w:multiLevelType w:val="hybridMultilevel"/>
    <w:tmpl w:val="C1705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A73F39"/>
    <w:multiLevelType w:val="hybridMultilevel"/>
    <w:tmpl w:val="9B628E20"/>
    <w:lvl w:ilvl="0" w:tplc="819CC32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753AE8"/>
    <w:multiLevelType w:val="hybridMultilevel"/>
    <w:tmpl w:val="CE588DE0"/>
    <w:lvl w:ilvl="0" w:tplc="8B64FFB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4"/>
  </w:num>
  <w:num w:numId="5">
    <w:abstractNumId w:val="12"/>
  </w:num>
  <w:num w:numId="6">
    <w:abstractNumId w:val="16"/>
  </w:num>
  <w:num w:numId="7">
    <w:abstractNumId w:val="23"/>
  </w:num>
  <w:num w:numId="8">
    <w:abstractNumId w:val="14"/>
  </w:num>
  <w:num w:numId="9">
    <w:abstractNumId w:val="3"/>
  </w:num>
  <w:num w:numId="10">
    <w:abstractNumId w:val="21"/>
  </w:num>
  <w:num w:numId="11">
    <w:abstractNumId w:val="1"/>
  </w:num>
  <w:num w:numId="12">
    <w:abstractNumId w:val="20"/>
  </w:num>
  <w:num w:numId="13">
    <w:abstractNumId w:val="2"/>
  </w:num>
  <w:num w:numId="14">
    <w:abstractNumId w:val="10"/>
  </w:num>
  <w:num w:numId="15">
    <w:abstractNumId w:val="6"/>
  </w:num>
  <w:num w:numId="16">
    <w:abstractNumId w:val="8"/>
  </w:num>
  <w:num w:numId="17">
    <w:abstractNumId w:val="22"/>
  </w:num>
  <w:num w:numId="18">
    <w:abstractNumId w:val="9"/>
  </w:num>
  <w:num w:numId="19">
    <w:abstractNumId w:val="5"/>
  </w:num>
  <w:num w:numId="20">
    <w:abstractNumId w:val="19"/>
  </w:num>
  <w:num w:numId="21">
    <w:abstractNumId w:val="18"/>
  </w:num>
  <w:num w:numId="22">
    <w:abstractNumId w:val="0"/>
  </w:num>
  <w:num w:numId="23">
    <w:abstractNumId w:val="17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950"/>
    <w:rsid w:val="00003669"/>
    <w:rsid w:val="0001179E"/>
    <w:rsid w:val="00032879"/>
    <w:rsid w:val="000477CF"/>
    <w:rsid w:val="000768B5"/>
    <w:rsid w:val="00096383"/>
    <w:rsid w:val="000A026D"/>
    <w:rsid w:val="000A2A67"/>
    <w:rsid w:val="000B2E46"/>
    <w:rsid w:val="000B5D2F"/>
    <w:rsid w:val="000D1E07"/>
    <w:rsid w:val="000E1543"/>
    <w:rsid w:val="000E6BCD"/>
    <w:rsid w:val="000F0DCF"/>
    <w:rsid w:val="000F5DFA"/>
    <w:rsid w:val="00100132"/>
    <w:rsid w:val="00114924"/>
    <w:rsid w:val="00120A7C"/>
    <w:rsid w:val="00142F21"/>
    <w:rsid w:val="00153BD4"/>
    <w:rsid w:val="001654FB"/>
    <w:rsid w:val="00182285"/>
    <w:rsid w:val="00190165"/>
    <w:rsid w:val="001A051A"/>
    <w:rsid w:val="001B0625"/>
    <w:rsid w:val="001B27DC"/>
    <w:rsid w:val="001B7C0F"/>
    <w:rsid w:val="001C20D1"/>
    <w:rsid w:val="001D1A97"/>
    <w:rsid w:val="001E5D61"/>
    <w:rsid w:val="002026D1"/>
    <w:rsid w:val="0024510B"/>
    <w:rsid w:val="00254A78"/>
    <w:rsid w:val="00257084"/>
    <w:rsid w:val="00272A17"/>
    <w:rsid w:val="00275AB9"/>
    <w:rsid w:val="00292CA5"/>
    <w:rsid w:val="002A4037"/>
    <w:rsid w:val="002E0B40"/>
    <w:rsid w:val="003015F9"/>
    <w:rsid w:val="00314288"/>
    <w:rsid w:val="003210A4"/>
    <w:rsid w:val="003270C2"/>
    <w:rsid w:val="00335570"/>
    <w:rsid w:val="00350D40"/>
    <w:rsid w:val="00366DD0"/>
    <w:rsid w:val="00374BF1"/>
    <w:rsid w:val="00375F2F"/>
    <w:rsid w:val="00377AB9"/>
    <w:rsid w:val="003A011F"/>
    <w:rsid w:val="003C08BE"/>
    <w:rsid w:val="003E0CD0"/>
    <w:rsid w:val="003E2D55"/>
    <w:rsid w:val="003E3586"/>
    <w:rsid w:val="003E3950"/>
    <w:rsid w:val="003E5898"/>
    <w:rsid w:val="004077BB"/>
    <w:rsid w:val="00410A09"/>
    <w:rsid w:val="00415B5F"/>
    <w:rsid w:val="0042447D"/>
    <w:rsid w:val="004339C7"/>
    <w:rsid w:val="00445507"/>
    <w:rsid w:val="00450978"/>
    <w:rsid w:val="004511E0"/>
    <w:rsid w:val="0045535C"/>
    <w:rsid w:val="00464D89"/>
    <w:rsid w:val="004A0469"/>
    <w:rsid w:val="004A231C"/>
    <w:rsid w:val="004A7354"/>
    <w:rsid w:val="004B13EE"/>
    <w:rsid w:val="004B3397"/>
    <w:rsid w:val="004C0CDE"/>
    <w:rsid w:val="004C4FA4"/>
    <w:rsid w:val="004D3C49"/>
    <w:rsid w:val="004D7DC2"/>
    <w:rsid w:val="004E6570"/>
    <w:rsid w:val="005005C5"/>
    <w:rsid w:val="0051455D"/>
    <w:rsid w:val="005326A8"/>
    <w:rsid w:val="00543068"/>
    <w:rsid w:val="0056022A"/>
    <w:rsid w:val="0056433D"/>
    <w:rsid w:val="005653F9"/>
    <w:rsid w:val="00567B9F"/>
    <w:rsid w:val="00573D06"/>
    <w:rsid w:val="00594CF0"/>
    <w:rsid w:val="00597563"/>
    <w:rsid w:val="005A43A3"/>
    <w:rsid w:val="005A5D27"/>
    <w:rsid w:val="005A7F41"/>
    <w:rsid w:val="005B7D6A"/>
    <w:rsid w:val="005C0905"/>
    <w:rsid w:val="005C6F3B"/>
    <w:rsid w:val="005E6246"/>
    <w:rsid w:val="00602E84"/>
    <w:rsid w:val="00605CDA"/>
    <w:rsid w:val="00614670"/>
    <w:rsid w:val="006149AB"/>
    <w:rsid w:val="00620408"/>
    <w:rsid w:val="00637DE0"/>
    <w:rsid w:val="00640619"/>
    <w:rsid w:val="00663C68"/>
    <w:rsid w:val="006653DC"/>
    <w:rsid w:val="006759E5"/>
    <w:rsid w:val="006772DB"/>
    <w:rsid w:val="006A3950"/>
    <w:rsid w:val="006A5B0B"/>
    <w:rsid w:val="006D255A"/>
    <w:rsid w:val="006F573A"/>
    <w:rsid w:val="007045B0"/>
    <w:rsid w:val="0070749F"/>
    <w:rsid w:val="00726EEB"/>
    <w:rsid w:val="0072716A"/>
    <w:rsid w:val="0077524D"/>
    <w:rsid w:val="0077592A"/>
    <w:rsid w:val="007806AB"/>
    <w:rsid w:val="007A4735"/>
    <w:rsid w:val="007A621C"/>
    <w:rsid w:val="007A6574"/>
    <w:rsid w:val="007B38F4"/>
    <w:rsid w:val="007E1A1E"/>
    <w:rsid w:val="007E287B"/>
    <w:rsid w:val="00830132"/>
    <w:rsid w:val="00870E03"/>
    <w:rsid w:val="00871C75"/>
    <w:rsid w:val="0088011E"/>
    <w:rsid w:val="00882A07"/>
    <w:rsid w:val="00882EE1"/>
    <w:rsid w:val="008955D8"/>
    <w:rsid w:val="008C17EF"/>
    <w:rsid w:val="008C6346"/>
    <w:rsid w:val="008D6B4E"/>
    <w:rsid w:val="008E1C5B"/>
    <w:rsid w:val="00903760"/>
    <w:rsid w:val="00965594"/>
    <w:rsid w:val="00970B74"/>
    <w:rsid w:val="00974293"/>
    <w:rsid w:val="00975CC5"/>
    <w:rsid w:val="009803F2"/>
    <w:rsid w:val="009C0C8C"/>
    <w:rsid w:val="009C7E86"/>
    <w:rsid w:val="009D7491"/>
    <w:rsid w:val="009E4B5D"/>
    <w:rsid w:val="009F48FC"/>
    <w:rsid w:val="00A23F0A"/>
    <w:rsid w:val="00A45173"/>
    <w:rsid w:val="00A57106"/>
    <w:rsid w:val="00A57919"/>
    <w:rsid w:val="00A60A21"/>
    <w:rsid w:val="00A70BB4"/>
    <w:rsid w:val="00A81C05"/>
    <w:rsid w:val="00A8311B"/>
    <w:rsid w:val="00A84C78"/>
    <w:rsid w:val="00AA0B82"/>
    <w:rsid w:val="00AB2EE7"/>
    <w:rsid w:val="00AB5082"/>
    <w:rsid w:val="00AC5CDD"/>
    <w:rsid w:val="00AD17EE"/>
    <w:rsid w:val="00AE107C"/>
    <w:rsid w:val="00B07692"/>
    <w:rsid w:val="00B136FB"/>
    <w:rsid w:val="00B27FA1"/>
    <w:rsid w:val="00B50A08"/>
    <w:rsid w:val="00B64420"/>
    <w:rsid w:val="00B669FC"/>
    <w:rsid w:val="00B76293"/>
    <w:rsid w:val="00B90DAC"/>
    <w:rsid w:val="00B94838"/>
    <w:rsid w:val="00BA3F8B"/>
    <w:rsid w:val="00BB09B8"/>
    <w:rsid w:val="00BB3C37"/>
    <w:rsid w:val="00BC5679"/>
    <w:rsid w:val="00BE4333"/>
    <w:rsid w:val="00BF27E3"/>
    <w:rsid w:val="00C21B71"/>
    <w:rsid w:val="00C47A0C"/>
    <w:rsid w:val="00C66D34"/>
    <w:rsid w:val="00CA53F9"/>
    <w:rsid w:val="00CC1676"/>
    <w:rsid w:val="00CD18E7"/>
    <w:rsid w:val="00CF2DAA"/>
    <w:rsid w:val="00D07356"/>
    <w:rsid w:val="00D122EE"/>
    <w:rsid w:val="00D150F8"/>
    <w:rsid w:val="00D344BC"/>
    <w:rsid w:val="00D36994"/>
    <w:rsid w:val="00D45ED3"/>
    <w:rsid w:val="00D46DAC"/>
    <w:rsid w:val="00D56256"/>
    <w:rsid w:val="00D77F4F"/>
    <w:rsid w:val="00D84C91"/>
    <w:rsid w:val="00D911D8"/>
    <w:rsid w:val="00D9141A"/>
    <w:rsid w:val="00DB617E"/>
    <w:rsid w:val="00DC0BC3"/>
    <w:rsid w:val="00DC749B"/>
    <w:rsid w:val="00DE040D"/>
    <w:rsid w:val="00DE3F74"/>
    <w:rsid w:val="00E00921"/>
    <w:rsid w:val="00E1023D"/>
    <w:rsid w:val="00E106A5"/>
    <w:rsid w:val="00E25BE0"/>
    <w:rsid w:val="00E4081E"/>
    <w:rsid w:val="00E45E46"/>
    <w:rsid w:val="00E57A53"/>
    <w:rsid w:val="00E73493"/>
    <w:rsid w:val="00E76324"/>
    <w:rsid w:val="00EA7E33"/>
    <w:rsid w:val="00EB6C3B"/>
    <w:rsid w:val="00EC05F3"/>
    <w:rsid w:val="00EC2FCC"/>
    <w:rsid w:val="00EC4216"/>
    <w:rsid w:val="00ED6B0F"/>
    <w:rsid w:val="00ED7212"/>
    <w:rsid w:val="00EE3DBA"/>
    <w:rsid w:val="00EE485F"/>
    <w:rsid w:val="00F0465B"/>
    <w:rsid w:val="00F05782"/>
    <w:rsid w:val="00F12F60"/>
    <w:rsid w:val="00F24DCA"/>
    <w:rsid w:val="00F31A48"/>
    <w:rsid w:val="00F41072"/>
    <w:rsid w:val="00F62868"/>
    <w:rsid w:val="00F64844"/>
    <w:rsid w:val="00F670BD"/>
    <w:rsid w:val="00F92814"/>
    <w:rsid w:val="00FA021F"/>
    <w:rsid w:val="00FB0C39"/>
    <w:rsid w:val="00FD5E15"/>
    <w:rsid w:val="00FE7BAD"/>
    <w:rsid w:val="00FF1BB0"/>
    <w:rsid w:val="00FF1E75"/>
    <w:rsid w:val="00FF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F068CB0"/>
  <w15:chartTrackingRefBased/>
  <w15:docId w15:val="{635D44C6-6C6E-4867-9CBF-E4DC9EE7A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2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pBdr>
        <w:top w:val="single" w:sz="4" w:space="1" w:color="7F7F7F" w:themeColor="text1" w:themeTint="80"/>
      </w:pBdr>
      <w:spacing w:before="36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600" w:after="0"/>
      <w:jc w:val="right"/>
      <w:outlineLvl w:val="2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2"/>
    <w:rPr>
      <w:i/>
      <w:iCs/>
      <w:color w:val="7F7F7F" w:themeColor="text1" w:themeTint="8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160"/>
      <w:jc w:val="right"/>
    </w:pPr>
    <w:rPr>
      <w:caps/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color w:val="7F7F7F" w:themeColor="text1" w:themeTint="80"/>
      <w:sz w:val="28"/>
      <w:szCs w:val="28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600" w:after="600" w:line="240" w:lineRule="auto"/>
      <w:contextualSpacing/>
      <w:jc w:val="right"/>
    </w:pPr>
    <w:rPr>
      <w:rFonts w:asciiTheme="majorHAnsi" w:eastAsiaTheme="majorEastAsia" w:hAnsiTheme="majorHAnsi" w:cstheme="majorBidi"/>
      <w:caps/>
      <w:color w:val="2E74B5" w:themeColor="accent1" w:themeShade="BF"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2E74B5" w:themeColor="accent1" w:themeShade="BF"/>
      <w:spacing w:val="-10"/>
      <w:kern w:val="28"/>
      <w:sz w:val="60"/>
      <w:szCs w:val="60"/>
    </w:rPr>
  </w:style>
  <w:style w:type="paragraph" w:customStyle="1" w:styleId="Logo">
    <w:name w:val="Logo"/>
    <w:basedOn w:val="Normal"/>
    <w:uiPriority w:val="1"/>
    <w:qFormat/>
    <w:pPr>
      <w:spacing w:before="360"/>
      <w:jc w:val="right"/>
    </w:pPr>
    <w:rPr>
      <w:noProof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2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F60"/>
  </w:style>
  <w:style w:type="paragraph" w:styleId="ListParagraph">
    <w:name w:val="List Paragraph"/>
    <w:basedOn w:val="Normal"/>
    <w:uiPriority w:val="34"/>
    <w:unhideWhenUsed/>
    <w:qFormat/>
    <w:rsid w:val="00B50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ny.wong\AppData\Roaming\Microsoft\Templates\Elevator%20spee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7873E185A241D384669969034ED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3C517-D748-434A-B614-A57A4BE6B09B}"/>
      </w:docPartPr>
      <w:docPartBody>
        <w:p w:rsidR="0037192A" w:rsidRDefault="00F670A1">
          <w:pPr>
            <w:pStyle w:val="0E7873E185A241D384669969034ED557"/>
          </w:pPr>
          <w:r>
            <w:t>[Company Name]</w:t>
          </w:r>
        </w:p>
      </w:docPartBody>
    </w:docPart>
    <w:docPart>
      <w:docPartPr>
        <w:name w:val="95E3526B97A24D0C8F3474A094F1C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9E63C-596F-4FDF-8E05-74EAB7706500}"/>
      </w:docPartPr>
      <w:docPartBody>
        <w:p w:rsidR="0037192A" w:rsidRDefault="00F670A1">
          <w:pPr>
            <w:pStyle w:val="95E3526B97A24D0C8F3474A094F1C971"/>
          </w:pPr>
          <w:r>
            <w:rPr>
              <w:rStyle w:val="PlaceholderText"/>
            </w:rPr>
            <w:t>[Date]</w:t>
          </w:r>
        </w:p>
      </w:docPartBody>
    </w:docPart>
    <w:docPart>
      <w:docPartPr>
        <w:name w:val="04D99FE6D1784C559E0C28DF69FEB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08252-9411-48FF-A6FD-8E641D56E3AC}"/>
      </w:docPartPr>
      <w:docPartBody>
        <w:p w:rsidR="0037192A" w:rsidRDefault="00F670A1">
          <w:pPr>
            <w:pStyle w:val="04D99FE6D1784C559E0C28DF69FEBDEB"/>
          </w:pPr>
          <w:r>
            <w:t>CONFIDENTIAL</w:t>
          </w:r>
        </w:p>
      </w:docPartBody>
    </w:docPart>
    <w:docPart>
      <w:docPartPr>
        <w:name w:val="BDDFD97069044340B9BDDCAD2E681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8EDA9-1D2E-4B03-A5D4-12BC0CBF1544}"/>
      </w:docPartPr>
      <w:docPartBody>
        <w:p w:rsidR="006351BA" w:rsidRDefault="004D427F" w:rsidP="004D427F">
          <w:pPr>
            <w:pStyle w:val="BDDFD97069044340B9BDDCAD2E6811BD"/>
          </w:pPr>
          <w:r>
            <w:t>[Company Name]</w:t>
          </w:r>
        </w:p>
      </w:docPartBody>
    </w:docPart>
    <w:docPart>
      <w:docPartPr>
        <w:name w:val="5C08DE7EC01A41F8BD5D5DD778ADD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06DB6-126B-42C1-9254-456AFA4348DD}"/>
      </w:docPartPr>
      <w:docPartBody>
        <w:p w:rsidR="006351BA" w:rsidRDefault="004D427F" w:rsidP="004D427F">
          <w:pPr>
            <w:pStyle w:val="5C08DE7EC01A41F8BD5D5DD778ADDC71"/>
          </w:pPr>
          <w:r>
            <w:t>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0A1"/>
    <w:rsid w:val="00014FC7"/>
    <w:rsid w:val="000325BE"/>
    <w:rsid w:val="0005570C"/>
    <w:rsid w:val="001C271D"/>
    <w:rsid w:val="00214D67"/>
    <w:rsid w:val="00216CBE"/>
    <w:rsid w:val="00370486"/>
    <w:rsid w:val="0037192A"/>
    <w:rsid w:val="003E3FD2"/>
    <w:rsid w:val="004D093A"/>
    <w:rsid w:val="004D427F"/>
    <w:rsid w:val="005637C6"/>
    <w:rsid w:val="005A6390"/>
    <w:rsid w:val="005D0F55"/>
    <w:rsid w:val="006351BA"/>
    <w:rsid w:val="006D6B3E"/>
    <w:rsid w:val="00777E3A"/>
    <w:rsid w:val="00A1240B"/>
    <w:rsid w:val="00A15A6A"/>
    <w:rsid w:val="00A26521"/>
    <w:rsid w:val="00A83228"/>
    <w:rsid w:val="00B24097"/>
    <w:rsid w:val="00B6316D"/>
    <w:rsid w:val="00BD4C72"/>
    <w:rsid w:val="00C6593A"/>
    <w:rsid w:val="00F6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2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7873E185A241D384669969034ED557">
    <w:name w:val="0E7873E185A241D384669969034ED557"/>
  </w:style>
  <w:style w:type="paragraph" w:customStyle="1" w:styleId="9EE1FB6CB61044D59F892B53AF4735F0">
    <w:name w:val="9EE1FB6CB61044D59F892B53AF4735F0"/>
  </w:style>
  <w:style w:type="paragraph" w:customStyle="1" w:styleId="17C303FB1727497A93DD9E5D36ACC658">
    <w:name w:val="17C303FB1727497A93DD9E5D36ACC658"/>
  </w:style>
  <w:style w:type="character" w:styleId="PlaceholderText">
    <w:name w:val="Placeholder Text"/>
    <w:basedOn w:val="DefaultParagraphFont"/>
    <w:uiPriority w:val="2"/>
    <w:rPr>
      <w:i/>
      <w:iCs/>
      <w:color w:val="7F7F7F" w:themeColor="text1" w:themeTint="80"/>
    </w:rPr>
  </w:style>
  <w:style w:type="paragraph" w:customStyle="1" w:styleId="95E3526B97A24D0C8F3474A094F1C971">
    <w:name w:val="95E3526B97A24D0C8F3474A094F1C971"/>
  </w:style>
  <w:style w:type="paragraph" w:customStyle="1" w:styleId="43011E0A6835403A8B4E879092335C5A">
    <w:name w:val="43011E0A6835403A8B4E879092335C5A"/>
  </w:style>
  <w:style w:type="paragraph" w:customStyle="1" w:styleId="0EE48E5C773945EC9AFB5B9F03CF9118">
    <w:name w:val="0EE48E5C773945EC9AFB5B9F03CF9118"/>
  </w:style>
  <w:style w:type="paragraph" w:customStyle="1" w:styleId="655E4839567B40C4A673109367D5F669">
    <w:name w:val="655E4839567B40C4A673109367D5F669"/>
  </w:style>
  <w:style w:type="paragraph" w:customStyle="1" w:styleId="0B78A411340945DEA45832063BDE9EE9">
    <w:name w:val="0B78A411340945DEA45832063BDE9EE9"/>
  </w:style>
  <w:style w:type="paragraph" w:customStyle="1" w:styleId="1385A9A357C94A478C26ED61D5C35C30">
    <w:name w:val="1385A9A357C94A478C26ED61D5C35C30"/>
  </w:style>
  <w:style w:type="paragraph" w:customStyle="1" w:styleId="0D2BFF8B97274AE89C56A0F43B02E42E">
    <w:name w:val="0D2BFF8B97274AE89C56A0F43B02E42E"/>
  </w:style>
  <w:style w:type="paragraph" w:customStyle="1" w:styleId="BE1602ED4C2C465D859BD735895982EC">
    <w:name w:val="BE1602ED4C2C465D859BD735895982EC"/>
  </w:style>
  <w:style w:type="paragraph" w:customStyle="1" w:styleId="4BCC7CFC010041379240D4B71CE664E0">
    <w:name w:val="4BCC7CFC010041379240D4B71CE664E0"/>
  </w:style>
  <w:style w:type="paragraph" w:customStyle="1" w:styleId="C207287C3E3D485A93EC960A98C22A4E">
    <w:name w:val="C207287C3E3D485A93EC960A98C22A4E"/>
  </w:style>
  <w:style w:type="paragraph" w:customStyle="1" w:styleId="F7B82D34B10E4A6695226660075F4738">
    <w:name w:val="F7B82D34B10E4A6695226660075F4738"/>
  </w:style>
  <w:style w:type="paragraph" w:customStyle="1" w:styleId="04D99FE6D1784C559E0C28DF69FEBDEB">
    <w:name w:val="04D99FE6D1784C559E0C28DF69FEBDEB"/>
  </w:style>
  <w:style w:type="paragraph" w:customStyle="1" w:styleId="BDDFD97069044340B9BDDCAD2E6811BD">
    <w:name w:val="BDDFD97069044340B9BDDCAD2E6811BD"/>
    <w:rsid w:val="004D427F"/>
  </w:style>
  <w:style w:type="paragraph" w:customStyle="1" w:styleId="5C08DE7EC01A41F8BD5D5DD778ADDC71">
    <w:name w:val="5C08DE7EC01A41F8BD5D5DD778ADDC71"/>
    <w:rsid w:val="004D42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levator speech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2017-03-27T00:00:00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118D87-C52A-4439-995A-1999B42491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EBCC7C-5847-41ED-AB30-42F560670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Elevator speech</Template>
  <TotalTime>107</TotalTime>
  <Pages>4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電子餐牌 root checking FAQ (Lenovo 2 A7)</vt:lpstr>
    </vt:vector>
  </TitlesOfParts>
  <Company>web-on (asia) ltd.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Wong</dc:creator>
  <cp:keywords/>
  <cp:lastModifiedBy>Patrick Ng</cp:lastModifiedBy>
  <cp:revision>9</cp:revision>
  <dcterms:created xsi:type="dcterms:W3CDTF">2017-07-26T10:55:00Z</dcterms:created>
  <dcterms:modified xsi:type="dcterms:W3CDTF">2017-08-05T06:57:00Z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TC039918419991</vt:lpwstr>
  </property>
</Properties>
</file>